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José Castro Spa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77.273.897-8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22-07-2024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31-01-2025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Emiliano Medrano Choque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21461460-K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28-06-1962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22-07-2024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