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Eric Alex Vilches Challapa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16.829.198-1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Luis Antonio Mamani Tapia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26235294-3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14-08-1983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15-05-2023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